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6F" w:rsidRDefault="00C769D9" w:rsidP="00571D6F">
      <w:pPr>
        <w:jc w:val="center"/>
      </w:pPr>
      <w:r>
        <w:t xml:space="preserve">         </w:t>
      </w:r>
      <w:r w:rsidR="00F84D5D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3.5pt;height:23pt" fillcolor="black">
            <v:shadow color="#868686"/>
            <v:textpath style="font-family:&quot;Arial Black&quot;;font-size:32pt;v-text-kern:t" trim="t" fitpath="t" string="RUNTON PARISH COUNCIL"/>
          </v:shape>
        </w:pict>
      </w:r>
    </w:p>
    <w:p w:rsidR="008F2FAA" w:rsidRDefault="008F2FAA" w:rsidP="008F2FAA">
      <w:pPr>
        <w:jc w:val="center"/>
        <w:rPr>
          <w:b/>
          <w:u w:val="single"/>
        </w:rPr>
      </w:pPr>
      <w:proofErr w:type="gramStart"/>
      <w:r w:rsidRPr="008F41DA">
        <w:rPr>
          <w:b/>
          <w:u w:val="single"/>
        </w:rPr>
        <w:t xml:space="preserve">The Reading Room, East </w:t>
      </w:r>
      <w:proofErr w:type="spellStart"/>
      <w:r w:rsidRPr="008F41DA">
        <w:rPr>
          <w:b/>
          <w:u w:val="single"/>
        </w:rPr>
        <w:t>Runton</w:t>
      </w:r>
      <w:proofErr w:type="spellEnd"/>
      <w:r w:rsidRPr="008F41DA">
        <w:rPr>
          <w:b/>
          <w:u w:val="single"/>
        </w:rPr>
        <w:t xml:space="preserve"> Cromer NR27 9PE.</w:t>
      </w:r>
      <w:proofErr w:type="gramEnd"/>
    </w:p>
    <w:p w:rsidR="008F2FAA" w:rsidRDefault="008F2FAA" w:rsidP="008F2FAA">
      <w:pPr>
        <w:ind w:left="720" w:firstLine="720"/>
        <w:rPr>
          <w:b/>
          <w:u w:val="single"/>
        </w:rPr>
      </w:pPr>
      <w:r>
        <w:rPr>
          <w:b/>
          <w:u w:val="single"/>
        </w:rPr>
        <w:t>Tel: 01263 512214 Home</w:t>
      </w:r>
      <w:proofErr w:type="gramStart"/>
      <w:r>
        <w:rPr>
          <w:b/>
          <w:u w:val="single"/>
        </w:rPr>
        <w:t>:01263</w:t>
      </w:r>
      <w:proofErr w:type="gramEnd"/>
      <w:r>
        <w:rPr>
          <w:b/>
          <w:u w:val="single"/>
        </w:rPr>
        <w:t xml:space="preserve"> 822705  Email: </w:t>
      </w:r>
      <w:hyperlink r:id="rId7" w:history="1">
        <w:r w:rsidRPr="00982ADB">
          <w:rPr>
            <w:rStyle w:val="Hyperlink"/>
            <w:b/>
          </w:rPr>
          <w:t>runtonpc@aol.com</w:t>
        </w:r>
      </w:hyperlink>
    </w:p>
    <w:p w:rsidR="008F2FAA" w:rsidRDefault="008F2FAA" w:rsidP="008F2FAA">
      <w:pPr>
        <w:jc w:val="center"/>
        <w:rPr>
          <w:b/>
          <w:u w:val="single"/>
        </w:rPr>
      </w:pPr>
      <w:r>
        <w:rPr>
          <w:b/>
          <w:u w:val="single"/>
        </w:rPr>
        <w:t>Website: www.runtoneastandwest.co.uk</w:t>
      </w:r>
    </w:p>
    <w:p w:rsidR="00A4738A" w:rsidRDefault="00A4738A" w:rsidP="00571D6F">
      <w:pPr>
        <w:jc w:val="center"/>
      </w:pPr>
    </w:p>
    <w:p w:rsidR="00571D6F" w:rsidRPr="008D2261" w:rsidRDefault="008D2261" w:rsidP="00571D6F">
      <w:pPr>
        <w:jc w:val="center"/>
        <w:rPr>
          <w:b/>
          <w:color w:val="7030A0"/>
          <w:sz w:val="72"/>
          <w:szCs w:val="72"/>
          <w:u w:val="single"/>
        </w:rPr>
      </w:pPr>
      <w:r w:rsidRPr="008D2261">
        <w:rPr>
          <w:b/>
          <w:color w:val="7030A0"/>
          <w:sz w:val="72"/>
          <w:szCs w:val="72"/>
          <w:u w:val="single"/>
        </w:rPr>
        <w:t>NEXT MEETING</w:t>
      </w:r>
    </w:p>
    <w:p w:rsidR="00A4738A" w:rsidRPr="006C0CC1" w:rsidRDefault="00A4738A" w:rsidP="00487660">
      <w:pPr>
        <w:rPr>
          <w:b/>
          <w:sz w:val="16"/>
          <w:szCs w:val="16"/>
        </w:rPr>
      </w:pPr>
    </w:p>
    <w:p w:rsidR="00571D6F" w:rsidRPr="00B26C2F" w:rsidRDefault="00571D6F" w:rsidP="00487660">
      <w:pPr>
        <w:rPr>
          <w:b/>
          <w:sz w:val="28"/>
          <w:szCs w:val="28"/>
        </w:rPr>
      </w:pPr>
      <w:r w:rsidRPr="00B26C2F">
        <w:rPr>
          <w:b/>
          <w:sz w:val="28"/>
          <w:szCs w:val="28"/>
        </w:rPr>
        <w:t>THE NEXT MEETING OF THE ABOVE PARISH COUNCIL WILL BE ON: TUESDAY</w:t>
      </w:r>
      <w:r w:rsidR="006924BB" w:rsidRPr="00B26C2F">
        <w:rPr>
          <w:b/>
          <w:sz w:val="28"/>
          <w:szCs w:val="28"/>
        </w:rPr>
        <w:t xml:space="preserve"> </w:t>
      </w:r>
      <w:r w:rsidR="00DA1C22">
        <w:rPr>
          <w:b/>
          <w:sz w:val="28"/>
          <w:szCs w:val="28"/>
        </w:rPr>
        <w:t>25</w:t>
      </w:r>
      <w:r w:rsidR="00DA1C22" w:rsidRPr="00DA1C22">
        <w:rPr>
          <w:b/>
          <w:sz w:val="28"/>
          <w:szCs w:val="28"/>
          <w:vertAlign w:val="superscript"/>
        </w:rPr>
        <w:t>TH</w:t>
      </w:r>
      <w:r w:rsidR="00DA1C22">
        <w:rPr>
          <w:b/>
          <w:sz w:val="28"/>
          <w:szCs w:val="28"/>
        </w:rPr>
        <w:t xml:space="preserve"> JUNE 2024 </w:t>
      </w:r>
      <w:r w:rsidR="003125F4">
        <w:rPr>
          <w:b/>
          <w:sz w:val="28"/>
          <w:szCs w:val="28"/>
        </w:rPr>
        <w:t>AT</w:t>
      </w:r>
      <w:r w:rsidR="007567FB">
        <w:rPr>
          <w:b/>
          <w:sz w:val="28"/>
          <w:szCs w:val="28"/>
        </w:rPr>
        <w:t xml:space="preserve"> EAST</w:t>
      </w:r>
      <w:r w:rsidR="00323C63">
        <w:rPr>
          <w:b/>
          <w:sz w:val="28"/>
          <w:szCs w:val="28"/>
        </w:rPr>
        <w:t xml:space="preserve"> </w:t>
      </w:r>
      <w:r w:rsidR="003125F4">
        <w:rPr>
          <w:b/>
          <w:sz w:val="28"/>
          <w:szCs w:val="28"/>
        </w:rPr>
        <w:t xml:space="preserve">RUNTON </w:t>
      </w:r>
      <w:r w:rsidR="007567FB">
        <w:rPr>
          <w:b/>
          <w:sz w:val="28"/>
          <w:szCs w:val="28"/>
        </w:rPr>
        <w:t xml:space="preserve">READING </w:t>
      </w:r>
      <w:proofErr w:type="gramStart"/>
      <w:r w:rsidR="007567FB">
        <w:rPr>
          <w:b/>
          <w:sz w:val="28"/>
          <w:szCs w:val="28"/>
        </w:rPr>
        <w:t>ROOM</w:t>
      </w:r>
      <w:r w:rsidR="00323C63">
        <w:rPr>
          <w:b/>
          <w:sz w:val="28"/>
          <w:szCs w:val="28"/>
        </w:rPr>
        <w:t xml:space="preserve"> </w:t>
      </w:r>
      <w:r w:rsidRPr="00B26C2F">
        <w:rPr>
          <w:b/>
          <w:sz w:val="28"/>
          <w:szCs w:val="28"/>
        </w:rPr>
        <w:t xml:space="preserve"> COMMENCING</w:t>
      </w:r>
      <w:proofErr w:type="gramEnd"/>
      <w:r w:rsidRPr="00B26C2F">
        <w:rPr>
          <w:b/>
          <w:sz w:val="28"/>
          <w:szCs w:val="28"/>
        </w:rPr>
        <w:t xml:space="preserve"> AT 7.15PM</w:t>
      </w:r>
    </w:p>
    <w:p w:rsidR="00917B6D" w:rsidRPr="00B26C2F" w:rsidRDefault="00CF1222" w:rsidP="00917B6D">
      <w:pPr>
        <w:rPr>
          <w:sz w:val="28"/>
          <w:szCs w:val="28"/>
        </w:rPr>
      </w:pPr>
      <w:r w:rsidRPr="00B26C2F">
        <w:rPr>
          <w:sz w:val="28"/>
          <w:szCs w:val="28"/>
        </w:rPr>
        <w:t>There is an opportunity to speak on a personal basis to a Councillor from 7pm - 7.15pm for anyone who does not wish to speak during a meeting.</w:t>
      </w:r>
    </w:p>
    <w:p w:rsidR="00A4738A" w:rsidRPr="00B26C2F" w:rsidRDefault="00571D6F" w:rsidP="00571D6F">
      <w:pPr>
        <w:rPr>
          <w:sz w:val="28"/>
          <w:szCs w:val="28"/>
        </w:rPr>
      </w:pPr>
      <w:r w:rsidRPr="00B26C2F">
        <w:rPr>
          <w:sz w:val="28"/>
          <w:szCs w:val="28"/>
        </w:rPr>
        <w:t>The Agenda will be posted on the website</w:t>
      </w:r>
      <w:r w:rsidR="006C0CC1" w:rsidRPr="00B26C2F">
        <w:rPr>
          <w:sz w:val="28"/>
          <w:szCs w:val="28"/>
        </w:rPr>
        <w:t xml:space="preserve"> </w:t>
      </w:r>
      <w:hyperlink r:id="rId8" w:history="1">
        <w:r w:rsidRPr="00B26C2F">
          <w:rPr>
            <w:rStyle w:val="Hyperlink"/>
            <w:sz w:val="28"/>
            <w:szCs w:val="28"/>
          </w:rPr>
          <w:t>www.runtoneastandwest.co.uk</w:t>
        </w:r>
      </w:hyperlink>
      <w:r w:rsidRPr="00B26C2F">
        <w:rPr>
          <w:sz w:val="28"/>
          <w:szCs w:val="28"/>
        </w:rPr>
        <w:t xml:space="preserve"> </w:t>
      </w:r>
    </w:p>
    <w:p w:rsidR="00571D6F" w:rsidRPr="00B26C2F" w:rsidRDefault="00571D6F" w:rsidP="00571D6F">
      <w:pPr>
        <w:rPr>
          <w:sz w:val="28"/>
          <w:szCs w:val="28"/>
        </w:rPr>
      </w:pPr>
      <w:r w:rsidRPr="00B26C2F">
        <w:rPr>
          <w:sz w:val="28"/>
          <w:szCs w:val="28"/>
        </w:rPr>
        <w:t>The public and press are welcome to attend and provision is made for public participation</w:t>
      </w:r>
      <w:r w:rsidR="00195336" w:rsidRPr="00B26C2F">
        <w:rPr>
          <w:sz w:val="28"/>
          <w:szCs w:val="28"/>
        </w:rPr>
        <w:t xml:space="preserve"> at the beginning of the meeting</w:t>
      </w:r>
      <w:r w:rsidRPr="00B26C2F">
        <w:rPr>
          <w:sz w:val="28"/>
          <w:szCs w:val="28"/>
        </w:rPr>
        <w:t>.</w:t>
      </w:r>
    </w:p>
    <w:p w:rsidR="006C0CC1" w:rsidRDefault="006C0CC1" w:rsidP="006C0C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AGENDA</w:t>
      </w:r>
    </w:p>
    <w:p w:rsidR="00DA1C22" w:rsidRDefault="00DA1C22" w:rsidP="006C0CC1">
      <w:pPr>
        <w:jc w:val="center"/>
        <w:rPr>
          <w:b/>
          <w:sz w:val="32"/>
          <w:szCs w:val="32"/>
        </w:rPr>
      </w:pPr>
    </w:p>
    <w:p w:rsidR="00DA1C22" w:rsidRDefault="00DA1C22" w:rsidP="00DA1C22">
      <w:r>
        <w:t>1.</w:t>
      </w:r>
      <w:r>
        <w:tab/>
        <w:t>TO AGREE OPEN SESSION FOR PARISHIONERS/GUEST SPEAKERS</w:t>
      </w:r>
    </w:p>
    <w:p w:rsidR="00DA1C22" w:rsidRDefault="00DA1C22" w:rsidP="00DA1C22">
      <w:r>
        <w:tab/>
      </w:r>
    </w:p>
    <w:p w:rsidR="00DA1C22" w:rsidRDefault="00DA1C22" w:rsidP="00DA1C22">
      <w:r>
        <w:t>2.</w:t>
      </w:r>
      <w:r>
        <w:tab/>
        <w:t>TO RECEIVE AND ACCEPT APOLOGIES FOR ABSENCE</w:t>
      </w:r>
    </w:p>
    <w:p w:rsidR="00DA1C22" w:rsidRDefault="00DA1C22" w:rsidP="00DA1C22"/>
    <w:p w:rsidR="00DA1C22" w:rsidRDefault="00DA1C22" w:rsidP="00DA1C22">
      <w:pPr>
        <w:ind w:left="720" w:hanging="720"/>
      </w:pPr>
      <w:r>
        <w:t>3.</w:t>
      </w:r>
      <w:r>
        <w:tab/>
        <w:t xml:space="preserve">TO RECEIVE ANY DECLARATIONS OF INTEREST IN FORTHCOMING ITEMS </w:t>
      </w:r>
    </w:p>
    <w:p w:rsidR="00DA1C22" w:rsidRDefault="00DA1C22" w:rsidP="00DA1C22"/>
    <w:p w:rsidR="00DA1C22" w:rsidRPr="000C589F" w:rsidRDefault="00DA1C22" w:rsidP="00DA1C22">
      <w:r>
        <w:t>4.</w:t>
      </w:r>
      <w:r>
        <w:tab/>
        <w:t xml:space="preserve">TO AGREE THE MINUTES OF THE ANNUAL PARISH COUNCIL MEETING HELD </w:t>
      </w:r>
      <w:r>
        <w:tab/>
        <w:t>28</w:t>
      </w:r>
      <w:r w:rsidRPr="00544B4E">
        <w:rPr>
          <w:vertAlign w:val="superscript"/>
        </w:rPr>
        <w:t>TH</w:t>
      </w:r>
      <w:r>
        <w:t xml:space="preserve"> MAY 2024.  </w:t>
      </w:r>
      <w:r w:rsidRPr="007D545B">
        <w:rPr>
          <w:b/>
        </w:rPr>
        <w:t>No discussion to take place on the Minutes except for their accuracy.</w:t>
      </w:r>
    </w:p>
    <w:p w:rsidR="00DA1C22" w:rsidRDefault="00DA1C22" w:rsidP="00DA1C22"/>
    <w:p w:rsidR="00DA1C22" w:rsidRDefault="00DA1C22" w:rsidP="00DA1C22">
      <w:r>
        <w:t>5.</w:t>
      </w:r>
      <w:r>
        <w:tab/>
        <w:t xml:space="preserve">MATTERS ARISING </w:t>
      </w:r>
      <w:r w:rsidRPr="007D545B">
        <w:rPr>
          <w:b/>
        </w:rPr>
        <w:t>for information or queries only, no discussion.</w:t>
      </w:r>
    </w:p>
    <w:p w:rsidR="00DA1C22" w:rsidRDefault="00DA1C22" w:rsidP="00DA1C22"/>
    <w:p w:rsidR="00DA1C22" w:rsidRDefault="00DA1C22" w:rsidP="00DA1C22">
      <w:r>
        <w:t>6.</w:t>
      </w:r>
      <w:r>
        <w:tab/>
        <w:t xml:space="preserve">CLERK’S REPORT </w:t>
      </w:r>
      <w:r w:rsidRPr="007D545B">
        <w:rPr>
          <w:b/>
        </w:rPr>
        <w:t>for information only, no discussion.</w:t>
      </w:r>
    </w:p>
    <w:p w:rsidR="00DA1C22" w:rsidRDefault="00DA1C22" w:rsidP="00DA1C22"/>
    <w:p w:rsidR="00DA1C22" w:rsidRDefault="00DA1C22" w:rsidP="00DA1C22">
      <w:r>
        <w:t>7.</w:t>
      </w:r>
      <w:r>
        <w:tab/>
        <w:t>PLANNING</w:t>
      </w:r>
    </w:p>
    <w:p w:rsidR="00DA1C22" w:rsidRDefault="00DA1C22" w:rsidP="00DA1C22">
      <w:r>
        <w:tab/>
        <w:t>To consider preliminary work for a potential planning application</w:t>
      </w:r>
    </w:p>
    <w:p w:rsidR="00DA1C22" w:rsidRDefault="00DA1C22" w:rsidP="00DA1C22"/>
    <w:p w:rsidR="00DA1C22" w:rsidRDefault="00DA1C22" w:rsidP="00DA1C22">
      <w:r>
        <w:t>8.</w:t>
      </w:r>
      <w:r>
        <w:tab/>
        <w:t xml:space="preserve">ALLOTMENTS - TO DISCUSS WYNDHAM PARK PLOTS AND HEAR QUOTES FOR </w:t>
      </w:r>
      <w:r>
        <w:tab/>
        <w:t>TREE/HEDGE WORK ON ALL PLOTS.  TO ACCEPT A TERMS OF REFERENCE</w:t>
      </w:r>
    </w:p>
    <w:p w:rsidR="00DA1C22" w:rsidRDefault="00DA1C22" w:rsidP="00DA1C22"/>
    <w:p w:rsidR="00DA1C22" w:rsidRDefault="00DA1C22" w:rsidP="00DA1C22">
      <w:r>
        <w:t>9.</w:t>
      </w:r>
      <w:r>
        <w:tab/>
        <w:t>TO HEAR ANY REPORT ON COMMONS ACTIVITIES</w:t>
      </w:r>
    </w:p>
    <w:p w:rsidR="00DA1C22" w:rsidRDefault="00DA1C22" w:rsidP="00DA1C22"/>
    <w:p w:rsidR="00DA1C22" w:rsidRDefault="00DA1C22" w:rsidP="00DA1C22">
      <w:r>
        <w:t>10.</w:t>
      </w:r>
      <w:r>
        <w:tab/>
        <w:t>TO HEAR UPDATE – BATTERY BOX – WYNDHAM PARK LAND (Clerk)</w:t>
      </w:r>
    </w:p>
    <w:p w:rsidR="00DA1C22" w:rsidRDefault="00DA1C22" w:rsidP="00DA1C22"/>
    <w:p w:rsidR="00DA1C22" w:rsidRDefault="00DA1C22" w:rsidP="00DA1C22">
      <w:r>
        <w:t>11.</w:t>
      </w:r>
      <w:r>
        <w:tab/>
        <w:t>TO DISCUSS AND CONSIDER THE PLOUGHLET CHARITY WORK</w:t>
      </w:r>
    </w:p>
    <w:p w:rsidR="00DA1C22" w:rsidRDefault="00DA1C22" w:rsidP="00DA1C22"/>
    <w:p w:rsidR="00DA1C22" w:rsidRDefault="00DA1C22" w:rsidP="00DA1C22">
      <w:r>
        <w:t>12.</w:t>
      </w:r>
      <w:r>
        <w:tab/>
        <w:t>GENERAL FINANCE PAYMENTS ETC</w:t>
      </w:r>
    </w:p>
    <w:p w:rsidR="00DA1C22" w:rsidRDefault="00DA1C22" w:rsidP="00DA1C22"/>
    <w:p w:rsidR="00DA1C22" w:rsidRDefault="00DA1C22" w:rsidP="00DA1C22">
      <w:r>
        <w:t>13.</w:t>
      </w:r>
      <w:r>
        <w:tab/>
        <w:t xml:space="preserve">MEMBERS </w:t>
      </w:r>
      <w:proofErr w:type="gramStart"/>
      <w:r>
        <w:t xml:space="preserve">REPORTS  </w:t>
      </w:r>
      <w:r w:rsidRPr="007D545B">
        <w:rPr>
          <w:b/>
        </w:rPr>
        <w:t>for</w:t>
      </w:r>
      <w:proofErr w:type="gramEnd"/>
      <w:r w:rsidRPr="007D545B">
        <w:rPr>
          <w:b/>
        </w:rPr>
        <w:t xml:space="preserve"> information only or items for next agenda</w:t>
      </w:r>
    </w:p>
    <w:p w:rsidR="00DA1C22" w:rsidRDefault="00DA1C22" w:rsidP="00DA1C22"/>
    <w:p w:rsidR="00DA1C22" w:rsidRDefault="00DA1C22" w:rsidP="00DA1C22">
      <w:r>
        <w:t>14.</w:t>
      </w:r>
      <w:r>
        <w:tab/>
        <w:t>CONFIRMATION OF DATE TIME AND PLACE OF NEXT MEETING.</w:t>
      </w:r>
    </w:p>
    <w:p w:rsidR="00DA1C22" w:rsidRDefault="00DA1C22" w:rsidP="00DA1C22">
      <w:proofErr w:type="gramStart"/>
      <w:r>
        <w:t>Scheduled for Tuesday 23</w:t>
      </w:r>
      <w:r w:rsidRPr="00544B4E">
        <w:rPr>
          <w:vertAlign w:val="superscript"/>
        </w:rPr>
        <w:t>rd</w:t>
      </w:r>
      <w:r>
        <w:t xml:space="preserve"> July at West </w:t>
      </w:r>
      <w:proofErr w:type="spellStart"/>
      <w:r>
        <w:t>Runton</w:t>
      </w:r>
      <w:proofErr w:type="spellEnd"/>
      <w:r>
        <w:t xml:space="preserve"> Church Hall commencing at 7.15pm.</w:t>
      </w:r>
      <w:proofErr w:type="gramEnd"/>
    </w:p>
    <w:p w:rsidR="00DA1C22" w:rsidRDefault="00DA1C22" w:rsidP="00DA1C22"/>
    <w:p w:rsidR="00DA1C22" w:rsidRDefault="00DA1C22" w:rsidP="00DA1C22"/>
    <w:p w:rsidR="0078130D" w:rsidRDefault="0078130D" w:rsidP="0078130D">
      <w:r>
        <w:t>Signed</w:t>
      </w:r>
      <w:proofErr w:type="gramStart"/>
      <w:r>
        <w:t>..</w:t>
      </w:r>
      <w:r>
        <w:rPr>
          <w:rFonts w:ascii="Blackadder ITC" w:hAnsi="Blackadder ITC"/>
        </w:rPr>
        <w:t xml:space="preserve">Barbara Emery  </w:t>
      </w:r>
      <w:r w:rsidR="007C37A1">
        <w:t xml:space="preserve"> </w:t>
      </w:r>
      <w:proofErr w:type="spellStart"/>
      <w:r w:rsidR="007C37A1">
        <w:t>CiLCA</w:t>
      </w:r>
      <w:proofErr w:type="spellEnd"/>
      <w:r w:rsidR="007C37A1">
        <w:t>.</w:t>
      </w:r>
      <w:proofErr w:type="gramEnd"/>
      <w:r w:rsidR="007C37A1">
        <w:t xml:space="preserve"> Clerk     </w:t>
      </w:r>
      <w:proofErr w:type="gramStart"/>
      <w:r w:rsidR="007C37A1">
        <w:t xml:space="preserve">Date  </w:t>
      </w:r>
      <w:r w:rsidR="00DA1C22">
        <w:t>19</w:t>
      </w:r>
      <w:r w:rsidR="00DA1C22" w:rsidRPr="00DA1C22">
        <w:rPr>
          <w:vertAlign w:val="superscript"/>
        </w:rPr>
        <w:t>TH</w:t>
      </w:r>
      <w:proofErr w:type="gramEnd"/>
      <w:r w:rsidR="00DA1C22">
        <w:t xml:space="preserve"> June 2024.</w:t>
      </w:r>
    </w:p>
    <w:sectPr w:rsidR="0078130D" w:rsidSect="00B26C2F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8EC" w:rsidRDefault="007958EC">
      <w:r>
        <w:separator/>
      </w:r>
    </w:p>
  </w:endnote>
  <w:endnote w:type="continuationSeparator" w:id="0">
    <w:p w:rsidR="007958EC" w:rsidRDefault="00795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8EC" w:rsidRDefault="007958EC">
      <w:r>
        <w:separator/>
      </w:r>
    </w:p>
  </w:footnote>
  <w:footnote w:type="continuationSeparator" w:id="0">
    <w:p w:rsidR="007958EC" w:rsidRDefault="007958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092"/>
    <w:rsid w:val="000620E8"/>
    <w:rsid w:val="00065634"/>
    <w:rsid w:val="000C0211"/>
    <w:rsid w:val="000C1150"/>
    <w:rsid w:val="000F3813"/>
    <w:rsid w:val="00115D8B"/>
    <w:rsid w:val="00130E3F"/>
    <w:rsid w:val="00142092"/>
    <w:rsid w:val="00195336"/>
    <w:rsid w:val="001D7FE4"/>
    <w:rsid w:val="00250B27"/>
    <w:rsid w:val="002F0B46"/>
    <w:rsid w:val="00300C96"/>
    <w:rsid w:val="00303621"/>
    <w:rsid w:val="003125F4"/>
    <w:rsid w:val="00320E6B"/>
    <w:rsid w:val="00323C63"/>
    <w:rsid w:val="00354C76"/>
    <w:rsid w:val="00370E79"/>
    <w:rsid w:val="00465623"/>
    <w:rsid w:val="00487660"/>
    <w:rsid w:val="004A3FC1"/>
    <w:rsid w:val="004B357E"/>
    <w:rsid w:val="005129F7"/>
    <w:rsid w:val="00515F82"/>
    <w:rsid w:val="0056235A"/>
    <w:rsid w:val="00571D6F"/>
    <w:rsid w:val="005B393E"/>
    <w:rsid w:val="005E1AB9"/>
    <w:rsid w:val="006911DE"/>
    <w:rsid w:val="006924BB"/>
    <w:rsid w:val="006A5140"/>
    <w:rsid w:val="006C0CC1"/>
    <w:rsid w:val="006C71FD"/>
    <w:rsid w:val="007047C4"/>
    <w:rsid w:val="00707024"/>
    <w:rsid w:val="00714179"/>
    <w:rsid w:val="007567FB"/>
    <w:rsid w:val="00763C8D"/>
    <w:rsid w:val="007716B4"/>
    <w:rsid w:val="00776476"/>
    <w:rsid w:val="0078130D"/>
    <w:rsid w:val="007958EC"/>
    <w:rsid w:val="007C37A1"/>
    <w:rsid w:val="007F4860"/>
    <w:rsid w:val="00805A72"/>
    <w:rsid w:val="00875965"/>
    <w:rsid w:val="008A7A3A"/>
    <w:rsid w:val="008D2261"/>
    <w:rsid w:val="008F2FAA"/>
    <w:rsid w:val="00917B6D"/>
    <w:rsid w:val="0096265D"/>
    <w:rsid w:val="00974CE0"/>
    <w:rsid w:val="009C4A54"/>
    <w:rsid w:val="009D68E5"/>
    <w:rsid w:val="00A311E3"/>
    <w:rsid w:val="00A430AF"/>
    <w:rsid w:val="00A4738A"/>
    <w:rsid w:val="00A7221C"/>
    <w:rsid w:val="00AA6581"/>
    <w:rsid w:val="00AB16D7"/>
    <w:rsid w:val="00AE3488"/>
    <w:rsid w:val="00B26C2F"/>
    <w:rsid w:val="00B603B1"/>
    <w:rsid w:val="00BC1A4C"/>
    <w:rsid w:val="00C769D9"/>
    <w:rsid w:val="00CE085C"/>
    <w:rsid w:val="00CF1222"/>
    <w:rsid w:val="00CF4477"/>
    <w:rsid w:val="00D112E4"/>
    <w:rsid w:val="00D76C3D"/>
    <w:rsid w:val="00DA1C22"/>
    <w:rsid w:val="00DB1A9A"/>
    <w:rsid w:val="00DC18B6"/>
    <w:rsid w:val="00E031EB"/>
    <w:rsid w:val="00EF59D8"/>
    <w:rsid w:val="00F06367"/>
    <w:rsid w:val="00F503D8"/>
    <w:rsid w:val="00F84D5D"/>
    <w:rsid w:val="00FA1C8E"/>
    <w:rsid w:val="00FA5249"/>
    <w:rsid w:val="00FE7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1D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1D6F"/>
    <w:rPr>
      <w:color w:val="0000FF"/>
      <w:u w:val="single"/>
    </w:rPr>
  </w:style>
  <w:style w:type="paragraph" w:styleId="Header">
    <w:name w:val="header"/>
    <w:basedOn w:val="Normal"/>
    <w:rsid w:val="000C02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0211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B26C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ntoneastandwest.co.u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ntonpc@ao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\Documents\COUNCIL%20MEETINGS\AGENDAS%20Notices\W.R.Not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77D26-6306-4015-8B89-3B67F9DD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W.R.Notice.dot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1859</CharactersWithSpaces>
  <SharedDoc>false</SharedDoc>
  <HLinks>
    <vt:vector size="6" baseType="variant">
      <vt:variant>
        <vt:i4>8126580</vt:i4>
      </vt:variant>
      <vt:variant>
        <vt:i4>0</vt:i4>
      </vt:variant>
      <vt:variant>
        <vt:i4>0</vt:i4>
      </vt:variant>
      <vt:variant>
        <vt:i4>5</vt:i4>
      </vt:variant>
      <vt:variant>
        <vt:lpwstr>http://www.runtoneastandwest.co.uk/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User</cp:lastModifiedBy>
  <cp:revision>2</cp:revision>
  <cp:lastPrinted>2022-07-20T09:41:00Z</cp:lastPrinted>
  <dcterms:created xsi:type="dcterms:W3CDTF">2024-06-18T14:31:00Z</dcterms:created>
  <dcterms:modified xsi:type="dcterms:W3CDTF">2024-06-18T14:31:00Z</dcterms:modified>
</cp:coreProperties>
</file>