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83" w:rsidRDefault="00D544A1" w:rsidP="00C30DA3">
      <w:pPr>
        <w:jc w:val="center"/>
        <w:rPr>
          <w:b/>
          <w:sz w:val="40"/>
          <w:szCs w:val="40"/>
          <w:u w:val="single"/>
        </w:rPr>
      </w:pPr>
      <w:r>
        <w:rPr>
          <w:noProof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5499100</wp:posOffset>
            </wp:positionH>
            <wp:positionV relativeFrom="paragraph">
              <wp:posOffset>-189865</wp:posOffset>
            </wp:positionV>
            <wp:extent cx="817245" cy="1003300"/>
            <wp:effectExtent l="1905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0033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758CB" w:rsidRPr="00907EB1" w:rsidRDefault="00907EB1" w:rsidP="00C30DA3">
      <w:pPr>
        <w:jc w:val="center"/>
        <w:rPr>
          <w:b/>
          <w:sz w:val="28"/>
          <w:szCs w:val="28"/>
        </w:rPr>
      </w:pPr>
      <w:proofErr w:type="spellStart"/>
      <w:r w:rsidRPr="00907EB1">
        <w:rPr>
          <w:b/>
          <w:sz w:val="28"/>
          <w:szCs w:val="28"/>
        </w:rPr>
        <w:t>Runton</w:t>
      </w:r>
      <w:proofErr w:type="spellEnd"/>
      <w:r w:rsidRPr="00907EB1">
        <w:rPr>
          <w:b/>
          <w:sz w:val="28"/>
          <w:szCs w:val="28"/>
        </w:rPr>
        <w:t xml:space="preserve"> Parish Council</w:t>
      </w:r>
    </w:p>
    <w:p w:rsidR="000758CB" w:rsidRPr="00907EB1" w:rsidRDefault="00AE0344" w:rsidP="000758CB">
      <w:pPr>
        <w:jc w:val="center"/>
        <w:rPr>
          <w:b/>
        </w:rPr>
      </w:pPr>
      <w:r w:rsidRPr="00907EB1">
        <w:rPr>
          <w:b/>
        </w:rPr>
        <w:t xml:space="preserve">The Reading Room, East </w:t>
      </w:r>
      <w:proofErr w:type="spellStart"/>
      <w:r w:rsidRPr="00907EB1">
        <w:rPr>
          <w:b/>
        </w:rPr>
        <w:t>Runton</w:t>
      </w:r>
      <w:proofErr w:type="spellEnd"/>
      <w:r w:rsidRPr="00907EB1">
        <w:rPr>
          <w:b/>
        </w:rPr>
        <w:t xml:space="preserve"> Cromer NR27 9PE.</w:t>
      </w:r>
      <w:r w:rsidR="000758CB" w:rsidRPr="00907EB1">
        <w:rPr>
          <w:b/>
          <w:sz w:val="28"/>
          <w:szCs w:val="28"/>
        </w:rPr>
        <w:t xml:space="preserve"> </w:t>
      </w:r>
      <w:r w:rsidR="005C4295" w:rsidRPr="00907EB1">
        <w:rPr>
          <w:b/>
        </w:rPr>
        <w:t>Tel</w:t>
      </w:r>
      <w:r w:rsidR="000758CB" w:rsidRPr="00907EB1">
        <w:rPr>
          <w:b/>
        </w:rPr>
        <w:t xml:space="preserve">: 01263 512214 </w:t>
      </w:r>
    </w:p>
    <w:p w:rsidR="008F41DA" w:rsidRPr="00804F1C" w:rsidRDefault="00D015F2" w:rsidP="00804F1C">
      <w:pPr>
        <w:jc w:val="center"/>
        <w:rPr>
          <w:b/>
          <w:sz w:val="28"/>
          <w:szCs w:val="28"/>
        </w:rPr>
      </w:pPr>
      <w:r w:rsidRPr="00907EB1">
        <w:rPr>
          <w:b/>
        </w:rPr>
        <w:t xml:space="preserve"> </w:t>
      </w:r>
      <w:r w:rsidR="008F41DA" w:rsidRPr="00907EB1">
        <w:rPr>
          <w:b/>
        </w:rPr>
        <w:t>Email:</w:t>
      </w:r>
      <w:r w:rsidR="009F353F">
        <w:rPr>
          <w:b/>
        </w:rPr>
        <w:t xml:space="preserve"> </w:t>
      </w:r>
      <w:hyperlink r:id="rId6" w:history="1">
        <w:r w:rsidR="009F353F" w:rsidRPr="00394045">
          <w:rPr>
            <w:rStyle w:val="Hyperlink"/>
            <w:b/>
          </w:rPr>
          <w:t>clerk@runton-pc.gov.uk</w:t>
        </w:r>
      </w:hyperlink>
      <w:r w:rsidR="009F353F">
        <w:rPr>
          <w:b/>
        </w:rPr>
        <w:t xml:space="preserve"> </w:t>
      </w:r>
      <w:r w:rsidR="001C61F4" w:rsidRPr="00907EB1">
        <w:rPr>
          <w:b/>
        </w:rPr>
        <w:t>Website: www.runton</w:t>
      </w:r>
      <w:r w:rsidR="00D33315" w:rsidRPr="00907EB1">
        <w:rPr>
          <w:b/>
        </w:rPr>
        <w:t>-pc.gov.uk</w:t>
      </w:r>
    </w:p>
    <w:p w:rsidR="003E5B43" w:rsidRDefault="00B07B43" w:rsidP="00C30DA3">
      <w:pPr>
        <w:jc w:val="center"/>
      </w:pPr>
      <w:r>
        <w:t>Notice of meeting</w:t>
      </w:r>
      <w:r w:rsidR="00907EB1">
        <w:t xml:space="preserve"> of the above Parish Council on Tuesday</w:t>
      </w:r>
    </w:p>
    <w:p w:rsidR="00DB07E9" w:rsidRDefault="00907EB1" w:rsidP="00C30DA3">
      <w:pPr>
        <w:jc w:val="center"/>
      </w:pPr>
      <w:r>
        <w:rPr>
          <w:color w:val="FF0000"/>
        </w:rPr>
        <w:t xml:space="preserve"> </w:t>
      </w:r>
      <w:r w:rsidR="00354ABA">
        <w:t>17</w:t>
      </w:r>
      <w:r w:rsidR="00354ABA" w:rsidRPr="00354ABA">
        <w:rPr>
          <w:vertAlign w:val="superscript"/>
        </w:rPr>
        <w:t>th</w:t>
      </w:r>
      <w:r w:rsidR="00354ABA">
        <w:t xml:space="preserve"> December 2024</w:t>
      </w:r>
      <w:r>
        <w:t xml:space="preserve"> at West </w:t>
      </w:r>
      <w:proofErr w:type="spellStart"/>
      <w:r>
        <w:t>Runton</w:t>
      </w:r>
      <w:proofErr w:type="spellEnd"/>
      <w:r>
        <w:t xml:space="preserve"> Church Hall commencing </w:t>
      </w:r>
      <w:proofErr w:type="gramStart"/>
      <w:r>
        <w:t>at  7.15pm</w:t>
      </w:r>
      <w:proofErr w:type="gramEnd"/>
      <w:r>
        <w:t xml:space="preserve"> </w:t>
      </w:r>
    </w:p>
    <w:p w:rsidR="00986D8C" w:rsidRDefault="00C30DA3" w:rsidP="00C30DA3">
      <w:pPr>
        <w:jc w:val="center"/>
        <w:rPr>
          <w:b/>
          <w:sz w:val="32"/>
          <w:szCs w:val="32"/>
        </w:rPr>
      </w:pPr>
      <w:r w:rsidRPr="00C30DA3">
        <w:rPr>
          <w:b/>
          <w:sz w:val="32"/>
          <w:szCs w:val="32"/>
        </w:rPr>
        <w:t>A</w:t>
      </w:r>
      <w:r w:rsidR="00907EB1">
        <w:rPr>
          <w:b/>
          <w:sz w:val="32"/>
          <w:szCs w:val="32"/>
        </w:rPr>
        <w:t>genda</w:t>
      </w:r>
    </w:p>
    <w:p w:rsidR="00676E70" w:rsidRDefault="00676E70" w:rsidP="00C30DA3"/>
    <w:p w:rsidR="00354ABA" w:rsidRPr="004E6D69" w:rsidRDefault="00737A22" w:rsidP="00354ABA">
      <w:pPr>
        <w:pStyle w:val="ListParagraph"/>
        <w:numPr>
          <w:ilvl w:val="0"/>
          <w:numId w:val="3"/>
        </w:numPr>
      </w:pPr>
      <w:r w:rsidRPr="004E6D69">
        <w:t>To agree open session for parishioners/guest speakers</w:t>
      </w:r>
    </w:p>
    <w:p w:rsidR="00170C66" w:rsidRPr="004E6D69" w:rsidRDefault="00737A22" w:rsidP="00C30DA3">
      <w:r w:rsidRPr="004E6D69">
        <w:tab/>
      </w:r>
    </w:p>
    <w:p w:rsidR="00676E70" w:rsidRPr="004E6D69" w:rsidRDefault="00737A22" w:rsidP="00354ABA">
      <w:pPr>
        <w:pStyle w:val="ListParagraph"/>
        <w:numPr>
          <w:ilvl w:val="0"/>
          <w:numId w:val="3"/>
        </w:numPr>
      </w:pPr>
      <w:r w:rsidRPr="004E6D69">
        <w:t>To receive and accept apologies for absence</w:t>
      </w:r>
    </w:p>
    <w:p w:rsidR="00676E70" w:rsidRPr="004E6D69" w:rsidRDefault="00676E70" w:rsidP="00C30DA3"/>
    <w:p w:rsidR="00676E70" w:rsidRPr="004E6D69" w:rsidRDefault="00737A22" w:rsidP="00354ABA">
      <w:pPr>
        <w:pStyle w:val="ListParagraph"/>
        <w:numPr>
          <w:ilvl w:val="0"/>
          <w:numId w:val="3"/>
        </w:numPr>
      </w:pPr>
      <w:r w:rsidRPr="004E6D69">
        <w:t xml:space="preserve">To receive any declarations of interest in forthcoming items </w:t>
      </w:r>
    </w:p>
    <w:p w:rsidR="00676E70" w:rsidRPr="004E6D69" w:rsidRDefault="00676E70" w:rsidP="00C30DA3"/>
    <w:p w:rsidR="00FA25DD" w:rsidRPr="004E6D69" w:rsidRDefault="00737A22" w:rsidP="00354ABA">
      <w:pPr>
        <w:pStyle w:val="ListParagraph"/>
        <w:numPr>
          <w:ilvl w:val="0"/>
          <w:numId w:val="3"/>
        </w:numPr>
      </w:pPr>
      <w:r w:rsidRPr="004E6D69">
        <w:t xml:space="preserve">To agree the minutes of meeting held </w:t>
      </w:r>
      <w:r w:rsidR="00354ABA" w:rsidRPr="004E6D69">
        <w:t xml:space="preserve">26th November 2024 </w:t>
      </w:r>
      <w:r w:rsidRPr="004E6D69">
        <w:t>no discussion to take place on the minutes except for their accuracy.</w:t>
      </w:r>
    </w:p>
    <w:p w:rsidR="00676E70" w:rsidRPr="004E6D69" w:rsidRDefault="00676E70" w:rsidP="00C30DA3"/>
    <w:p w:rsidR="00986D8C" w:rsidRPr="004E6D69" w:rsidRDefault="00737A22" w:rsidP="00354ABA">
      <w:pPr>
        <w:pStyle w:val="ListParagraph"/>
        <w:numPr>
          <w:ilvl w:val="0"/>
          <w:numId w:val="3"/>
        </w:numPr>
      </w:pPr>
      <w:r w:rsidRPr="004E6D69">
        <w:t>Matters arising</w:t>
      </w:r>
      <w:r w:rsidR="00354ABA" w:rsidRPr="004E6D69">
        <w:t xml:space="preserve"> from the minutes</w:t>
      </w:r>
      <w:r w:rsidRPr="004E6D69">
        <w:t xml:space="preserve"> for information or queries only.</w:t>
      </w:r>
    </w:p>
    <w:p w:rsidR="00A84B93" w:rsidRPr="004E6D69" w:rsidRDefault="00A84B93" w:rsidP="00C30DA3"/>
    <w:p w:rsidR="00A84B93" w:rsidRPr="004E6D69" w:rsidRDefault="00737A22" w:rsidP="00354ABA">
      <w:pPr>
        <w:pStyle w:val="ListParagraph"/>
        <w:numPr>
          <w:ilvl w:val="0"/>
          <w:numId w:val="3"/>
        </w:numPr>
      </w:pPr>
      <w:r w:rsidRPr="004E6D69">
        <w:t>Clerk’s report for information only.</w:t>
      </w:r>
    </w:p>
    <w:p w:rsidR="004656FA" w:rsidRPr="004E6D69" w:rsidRDefault="004656FA" w:rsidP="004656FA">
      <w:pPr>
        <w:pStyle w:val="ListParagraph"/>
      </w:pPr>
      <w:r w:rsidRPr="004E6D69">
        <w:t>Councillors have been furnished with updates on the Battery Box WP and WR Speed limit.</w:t>
      </w:r>
    </w:p>
    <w:p w:rsidR="004656FA" w:rsidRPr="004E6D69" w:rsidRDefault="004656FA" w:rsidP="004656FA">
      <w:pPr>
        <w:pStyle w:val="ListParagraph"/>
      </w:pPr>
      <w:r w:rsidRPr="004E6D69">
        <w:t>Councillor conduct and training for Councillors.</w:t>
      </w:r>
    </w:p>
    <w:p w:rsidR="00351DCF" w:rsidRPr="004E6D69" w:rsidRDefault="004656FA" w:rsidP="00351DCF">
      <w:pPr>
        <w:pStyle w:val="ListParagraph"/>
      </w:pPr>
      <w:r w:rsidRPr="004E6D69">
        <w:rPr>
          <w:b/>
        </w:rPr>
        <w:t>Revised policies</w:t>
      </w:r>
      <w:r w:rsidRPr="004E6D69">
        <w:t xml:space="preserve"> for approval at January meeting circulated with this agenda:</w:t>
      </w:r>
    </w:p>
    <w:p w:rsidR="004656FA" w:rsidRPr="004E6D69" w:rsidRDefault="004656FA" w:rsidP="00804F1C">
      <w:pPr>
        <w:pStyle w:val="ListParagraph"/>
      </w:pPr>
      <w:r w:rsidRPr="004E6D69">
        <w:t>Vexatious Complaints</w:t>
      </w:r>
      <w:r w:rsidR="00804F1C" w:rsidRPr="004E6D69">
        <w:t xml:space="preserve">, </w:t>
      </w:r>
      <w:r w:rsidRPr="004E6D69">
        <w:t>Dignity at Work</w:t>
      </w:r>
      <w:r w:rsidR="00804F1C" w:rsidRPr="004E6D69">
        <w:t xml:space="preserve">, </w:t>
      </w:r>
      <w:proofErr w:type="spellStart"/>
      <w:r w:rsidRPr="004E6D69">
        <w:t>Runton</w:t>
      </w:r>
      <w:proofErr w:type="spellEnd"/>
      <w:r w:rsidRPr="004E6D69">
        <w:t xml:space="preserve"> complaints procedure</w:t>
      </w:r>
      <w:r w:rsidR="00804F1C" w:rsidRPr="004E6D69">
        <w:t xml:space="preserve">, </w:t>
      </w:r>
      <w:r w:rsidRPr="004E6D69">
        <w:t>Equality-Diversity</w:t>
      </w:r>
      <w:r w:rsidR="00804F1C" w:rsidRPr="004E6D69">
        <w:t>,</w:t>
      </w:r>
      <w:r w:rsidRPr="004E6D69">
        <w:t xml:space="preserve"> </w:t>
      </w:r>
    </w:p>
    <w:p w:rsidR="004656FA" w:rsidRPr="004E6D69" w:rsidRDefault="004656FA" w:rsidP="00804F1C">
      <w:pPr>
        <w:pStyle w:val="ListParagraph"/>
      </w:pPr>
      <w:r w:rsidRPr="004E6D69">
        <w:t>Standing Orders</w:t>
      </w:r>
      <w:r w:rsidR="00804F1C" w:rsidRPr="004E6D69">
        <w:t xml:space="preserve">, </w:t>
      </w:r>
      <w:r w:rsidRPr="004E6D69">
        <w:t>Data Protection</w:t>
      </w:r>
    </w:p>
    <w:p w:rsidR="00F511D1" w:rsidRPr="004E6D69" w:rsidRDefault="00F511D1" w:rsidP="00A84B93"/>
    <w:p w:rsidR="00F511D1" w:rsidRPr="004E6D69" w:rsidRDefault="00737A22" w:rsidP="00354ABA">
      <w:pPr>
        <w:pStyle w:val="ListParagraph"/>
        <w:numPr>
          <w:ilvl w:val="0"/>
          <w:numId w:val="3"/>
        </w:numPr>
      </w:pPr>
      <w:r w:rsidRPr="004E6D69">
        <w:t>Planning</w:t>
      </w:r>
    </w:p>
    <w:p w:rsidR="00354ABA" w:rsidRPr="004E6D69" w:rsidRDefault="00354ABA" w:rsidP="00354ABA">
      <w:pPr>
        <w:pStyle w:val="ListParagraph"/>
      </w:pPr>
      <w:r w:rsidRPr="004E6D69">
        <w:rPr>
          <w:color w:val="000000"/>
        </w:rPr>
        <w:t>PF/24/2171 Manor Cottage – side and rear extensions approved by planners.</w:t>
      </w:r>
    </w:p>
    <w:p w:rsidR="00354ABA" w:rsidRPr="004E6D69" w:rsidRDefault="00354ABA" w:rsidP="00354ABA">
      <w:pPr>
        <w:pStyle w:val="ListParagraph"/>
        <w:rPr>
          <w:color w:val="000000"/>
        </w:rPr>
      </w:pPr>
      <w:r w:rsidRPr="004E6D69">
        <w:t xml:space="preserve">To consider: </w:t>
      </w:r>
      <w:r w:rsidRPr="004E6D69">
        <w:rPr>
          <w:color w:val="000000"/>
        </w:rPr>
        <w:t xml:space="preserve">PF/24/2547 West View Station Rd WR. </w:t>
      </w:r>
      <w:proofErr w:type="gramStart"/>
      <w:r w:rsidRPr="004E6D69">
        <w:rPr>
          <w:color w:val="000000"/>
        </w:rPr>
        <w:t>Rear extension.</w:t>
      </w:r>
      <w:proofErr w:type="gramEnd"/>
      <w:r w:rsidRPr="004E6D69">
        <w:rPr>
          <w:color w:val="000000"/>
        </w:rPr>
        <w:t xml:space="preserve"> </w:t>
      </w:r>
      <w:proofErr w:type="gramStart"/>
      <w:r w:rsidRPr="004E6D69">
        <w:rPr>
          <w:color w:val="000000"/>
        </w:rPr>
        <w:t>Circulated.</w:t>
      </w:r>
      <w:proofErr w:type="gramEnd"/>
    </w:p>
    <w:p w:rsidR="00354ABA" w:rsidRPr="004E6D69" w:rsidRDefault="00354ABA" w:rsidP="00354ABA">
      <w:pPr>
        <w:pStyle w:val="ListParagraph"/>
        <w:rPr>
          <w:color w:val="000000"/>
        </w:rPr>
      </w:pPr>
    </w:p>
    <w:p w:rsidR="00354ABA" w:rsidRPr="004E6D69" w:rsidRDefault="00354ABA" w:rsidP="00354ABA">
      <w:pPr>
        <w:pStyle w:val="ListParagraph"/>
        <w:numPr>
          <w:ilvl w:val="0"/>
          <w:numId w:val="3"/>
        </w:numPr>
      </w:pPr>
      <w:r w:rsidRPr="004E6D69">
        <w:rPr>
          <w:color w:val="000000"/>
        </w:rPr>
        <w:t>Commons – report</w:t>
      </w:r>
      <w:r w:rsidR="004656FA" w:rsidRPr="004E6D69">
        <w:rPr>
          <w:color w:val="000000"/>
        </w:rPr>
        <w:t xml:space="preserve"> if any</w:t>
      </w:r>
    </w:p>
    <w:p w:rsidR="00354ABA" w:rsidRPr="004E6D69" w:rsidRDefault="00354ABA" w:rsidP="00354ABA">
      <w:pPr>
        <w:pStyle w:val="ListParagraph"/>
        <w:rPr>
          <w:color w:val="000000"/>
        </w:rPr>
      </w:pPr>
    </w:p>
    <w:p w:rsidR="00354ABA" w:rsidRPr="004E6D69" w:rsidRDefault="00354ABA" w:rsidP="00354ABA">
      <w:pPr>
        <w:pStyle w:val="ListParagraph"/>
        <w:numPr>
          <w:ilvl w:val="0"/>
          <w:numId w:val="3"/>
        </w:numPr>
      </w:pPr>
      <w:r w:rsidRPr="004E6D69">
        <w:rPr>
          <w:color w:val="000000"/>
        </w:rPr>
        <w:t>Allotments – report</w:t>
      </w:r>
      <w:r w:rsidR="004656FA" w:rsidRPr="004E6D69">
        <w:rPr>
          <w:color w:val="000000"/>
        </w:rPr>
        <w:t xml:space="preserve"> if any</w:t>
      </w:r>
    </w:p>
    <w:p w:rsidR="00354ABA" w:rsidRPr="004E6D69" w:rsidRDefault="00354ABA" w:rsidP="00354ABA">
      <w:pPr>
        <w:pStyle w:val="ListParagraph"/>
      </w:pPr>
    </w:p>
    <w:p w:rsidR="00354ABA" w:rsidRPr="004E6D69" w:rsidRDefault="004656FA" w:rsidP="00354ABA">
      <w:pPr>
        <w:pStyle w:val="ListParagraph"/>
        <w:numPr>
          <w:ilvl w:val="0"/>
          <w:numId w:val="3"/>
        </w:numPr>
      </w:pPr>
      <w:r w:rsidRPr="004E6D69">
        <w:t xml:space="preserve"> To approve the Budget and decide on a precept for 2025 to 2026. Circulated.</w:t>
      </w:r>
    </w:p>
    <w:p w:rsidR="00F511D1" w:rsidRPr="004E6D69" w:rsidRDefault="00F511D1" w:rsidP="00A84B93"/>
    <w:p w:rsidR="00F511D1" w:rsidRPr="004E6D69" w:rsidRDefault="004656FA" w:rsidP="004656FA">
      <w:pPr>
        <w:pStyle w:val="ListParagraph"/>
        <w:numPr>
          <w:ilvl w:val="0"/>
          <w:numId w:val="3"/>
        </w:numPr>
      </w:pPr>
      <w:r w:rsidRPr="004E6D69">
        <w:t xml:space="preserve">General </w:t>
      </w:r>
      <w:r w:rsidR="00737A22" w:rsidRPr="004E6D69">
        <w:t>Finance</w:t>
      </w:r>
    </w:p>
    <w:p w:rsidR="004656FA" w:rsidRPr="004E6D69" w:rsidRDefault="004656FA" w:rsidP="004656FA">
      <w:pPr>
        <w:pStyle w:val="ListParagraph"/>
      </w:pPr>
      <w:r w:rsidRPr="004E6D69">
        <w:t xml:space="preserve">To approve </w:t>
      </w:r>
      <w:r w:rsidR="00CC0B54" w:rsidRPr="004E6D69">
        <w:t xml:space="preserve">Payments for December – </w:t>
      </w:r>
      <w:r w:rsidR="00453F81" w:rsidRPr="004E6D69">
        <w:t xml:space="preserve">list </w:t>
      </w:r>
      <w:r w:rsidR="00CC0B54" w:rsidRPr="004E6D69">
        <w:t>circulated</w:t>
      </w:r>
    </w:p>
    <w:p w:rsidR="00CC0B54" w:rsidRPr="004E6D69" w:rsidRDefault="00CC0B54" w:rsidP="004656FA">
      <w:pPr>
        <w:pStyle w:val="ListParagraph"/>
      </w:pPr>
    </w:p>
    <w:p w:rsidR="00F511D1" w:rsidRPr="004E6D69" w:rsidRDefault="00737A22" w:rsidP="00453F81">
      <w:pPr>
        <w:pStyle w:val="ListParagraph"/>
        <w:numPr>
          <w:ilvl w:val="0"/>
          <w:numId w:val="3"/>
        </w:numPr>
      </w:pPr>
      <w:r w:rsidRPr="004E6D69">
        <w:t>Members reports</w:t>
      </w:r>
    </w:p>
    <w:p w:rsidR="00453F81" w:rsidRPr="004E6D69" w:rsidRDefault="00453F81" w:rsidP="00453F81">
      <w:pPr>
        <w:pStyle w:val="ListParagraph"/>
      </w:pPr>
    </w:p>
    <w:p w:rsidR="00F511D1" w:rsidRPr="004E6D69" w:rsidRDefault="00737A22" w:rsidP="00A84B93">
      <w:pPr>
        <w:pStyle w:val="ListParagraph"/>
        <w:numPr>
          <w:ilvl w:val="0"/>
          <w:numId w:val="3"/>
        </w:numPr>
      </w:pPr>
      <w:r w:rsidRPr="004E6D69">
        <w:t>Confirmation of date</w:t>
      </w:r>
      <w:r w:rsidR="00453F81" w:rsidRPr="004E6D69">
        <w:t xml:space="preserve"> time and place of next meeting as 28</w:t>
      </w:r>
      <w:r w:rsidR="00453F81" w:rsidRPr="004E6D69">
        <w:rPr>
          <w:vertAlign w:val="superscript"/>
        </w:rPr>
        <w:t>th</w:t>
      </w:r>
      <w:r w:rsidR="00453F81" w:rsidRPr="004E6D69">
        <w:t xml:space="preserve"> January 2025 at East </w:t>
      </w:r>
      <w:proofErr w:type="spellStart"/>
      <w:r w:rsidR="00453F81" w:rsidRPr="004E6D69">
        <w:t>Runton</w:t>
      </w:r>
      <w:proofErr w:type="spellEnd"/>
      <w:r w:rsidR="00453F81" w:rsidRPr="004E6D69">
        <w:t xml:space="preserve"> Reading Room commencing at 7:15pm</w:t>
      </w:r>
    </w:p>
    <w:p w:rsidR="00DC77BC" w:rsidRPr="004E6D69" w:rsidRDefault="00DC77BC" w:rsidP="00C30DA3"/>
    <w:p w:rsidR="006E7D6D" w:rsidRPr="004E6D69" w:rsidRDefault="006E7D6D" w:rsidP="00C30DA3"/>
    <w:p w:rsidR="00511B05" w:rsidRPr="004E6D69" w:rsidRDefault="00453F81" w:rsidP="00C30DA3">
      <w:r w:rsidRPr="004E6D69">
        <w:t>Sig</w:t>
      </w:r>
      <w:r w:rsidR="00511B05" w:rsidRPr="004E6D69">
        <w:t>ned</w:t>
      </w:r>
      <w:proofErr w:type="gramStart"/>
      <w:r w:rsidR="00511B05" w:rsidRPr="004E6D69">
        <w:t>..</w:t>
      </w:r>
      <w:proofErr w:type="gramEnd"/>
      <w:r w:rsidR="00511B05" w:rsidRPr="004E6D69">
        <w:t>Barbara Emery</w:t>
      </w:r>
      <w:r w:rsidR="004E6D69">
        <w:t xml:space="preserve">. </w:t>
      </w:r>
      <w:r w:rsidR="002B39FC" w:rsidRPr="004E6D69">
        <w:t xml:space="preserve"> </w:t>
      </w:r>
      <w:proofErr w:type="gramStart"/>
      <w:r w:rsidR="002B39FC" w:rsidRPr="004E6D69">
        <w:t>Clerk     Date.</w:t>
      </w:r>
      <w:proofErr w:type="gramEnd"/>
      <w:r w:rsidR="002B39FC" w:rsidRPr="004E6D69">
        <w:t xml:space="preserve"> </w:t>
      </w:r>
      <w:r w:rsidRPr="004E6D69">
        <w:t xml:space="preserve"> 11</w:t>
      </w:r>
      <w:r w:rsidRPr="004E6D69">
        <w:rPr>
          <w:vertAlign w:val="superscript"/>
        </w:rPr>
        <w:t>th</w:t>
      </w:r>
      <w:r w:rsidRPr="004E6D69">
        <w:t xml:space="preserve"> December 2024</w:t>
      </w:r>
    </w:p>
    <w:sectPr w:rsidR="00511B05" w:rsidRPr="004E6D69" w:rsidSect="00D544A1">
      <w:pgSz w:w="11906" w:h="16838"/>
      <w:pgMar w:top="993" w:right="110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F0378"/>
    <w:multiLevelType w:val="hybridMultilevel"/>
    <w:tmpl w:val="9AAE78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35687"/>
    <w:multiLevelType w:val="hybridMultilevel"/>
    <w:tmpl w:val="7AA488BC"/>
    <w:lvl w:ilvl="0" w:tplc="6B62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27E63"/>
    <w:multiLevelType w:val="hybridMultilevel"/>
    <w:tmpl w:val="E7C04084"/>
    <w:lvl w:ilvl="0" w:tplc="02B2BFB4">
      <w:start w:val="3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compat/>
  <w:rsids>
    <w:rsidRoot w:val="0073477E"/>
    <w:rsid w:val="000132C1"/>
    <w:rsid w:val="000516E6"/>
    <w:rsid w:val="00072721"/>
    <w:rsid w:val="000758CB"/>
    <w:rsid w:val="000949E1"/>
    <w:rsid w:val="000C589F"/>
    <w:rsid w:val="000F1473"/>
    <w:rsid w:val="00103AC8"/>
    <w:rsid w:val="001200C2"/>
    <w:rsid w:val="00135C0F"/>
    <w:rsid w:val="00170C66"/>
    <w:rsid w:val="001B299E"/>
    <w:rsid w:val="001C61F4"/>
    <w:rsid w:val="001D25A2"/>
    <w:rsid w:val="001F1B6E"/>
    <w:rsid w:val="00216E93"/>
    <w:rsid w:val="00221908"/>
    <w:rsid w:val="00240280"/>
    <w:rsid w:val="00253455"/>
    <w:rsid w:val="00272042"/>
    <w:rsid w:val="002A0550"/>
    <w:rsid w:val="002B39FC"/>
    <w:rsid w:val="002D489B"/>
    <w:rsid w:val="002E1B9F"/>
    <w:rsid w:val="002F0B46"/>
    <w:rsid w:val="00321BDB"/>
    <w:rsid w:val="00351DCF"/>
    <w:rsid w:val="00354ABA"/>
    <w:rsid w:val="00354C76"/>
    <w:rsid w:val="003A0798"/>
    <w:rsid w:val="003C0CC5"/>
    <w:rsid w:val="003C36EE"/>
    <w:rsid w:val="003E5B43"/>
    <w:rsid w:val="003F5E33"/>
    <w:rsid w:val="00414D09"/>
    <w:rsid w:val="0041677B"/>
    <w:rsid w:val="00453F81"/>
    <w:rsid w:val="004561AA"/>
    <w:rsid w:val="004656FA"/>
    <w:rsid w:val="004B6A5E"/>
    <w:rsid w:val="004B7A1D"/>
    <w:rsid w:val="004C373C"/>
    <w:rsid w:val="004E6D69"/>
    <w:rsid w:val="004F5762"/>
    <w:rsid w:val="00506A3B"/>
    <w:rsid w:val="00511B05"/>
    <w:rsid w:val="00542259"/>
    <w:rsid w:val="00557D18"/>
    <w:rsid w:val="005652DB"/>
    <w:rsid w:val="005C036A"/>
    <w:rsid w:val="005C4295"/>
    <w:rsid w:val="005E4B2F"/>
    <w:rsid w:val="005F167A"/>
    <w:rsid w:val="00661E78"/>
    <w:rsid w:val="00676E70"/>
    <w:rsid w:val="006D3EDE"/>
    <w:rsid w:val="006E7D6D"/>
    <w:rsid w:val="006F049B"/>
    <w:rsid w:val="00705767"/>
    <w:rsid w:val="00707024"/>
    <w:rsid w:val="007071A8"/>
    <w:rsid w:val="0073477E"/>
    <w:rsid w:val="00737A22"/>
    <w:rsid w:val="0075515C"/>
    <w:rsid w:val="00755CC7"/>
    <w:rsid w:val="007E5298"/>
    <w:rsid w:val="00804F1C"/>
    <w:rsid w:val="00860B44"/>
    <w:rsid w:val="00874D91"/>
    <w:rsid w:val="00875965"/>
    <w:rsid w:val="008A7117"/>
    <w:rsid w:val="008B18B9"/>
    <w:rsid w:val="008C3DDE"/>
    <w:rsid w:val="008F246C"/>
    <w:rsid w:val="008F41DA"/>
    <w:rsid w:val="00907EB1"/>
    <w:rsid w:val="00967783"/>
    <w:rsid w:val="00986D8C"/>
    <w:rsid w:val="009D64D1"/>
    <w:rsid w:val="009D68E5"/>
    <w:rsid w:val="009D7D9F"/>
    <w:rsid w:val="009F146C"/>
    <w:rsid w:val="009F353F"/>
    <w:rsid w:val="00A84B93"/>
    <w:rsid w:val="00AB3ADB"/>
    <w:rsid w:val="00AD4FCC"/>
    <w:rsid w:val="00AD69E0"/>
    <w:rsid w:val="00AE0344"/>
    <w:rsid w:val="00AE0F62"/>
    <w:rsid w:val="00B07B43"/>
    <w:rsid w:val="00B1699A"/>
    <w:rsid w:val="00B260A0"/>
    <w:rsid w:val="00B47C23"/>
    <w:rsid w:val="00B50170"/>
    <w:rsid w:val="00B62C82"/>
    <w:rsid w:val="00B76BDF"/>
    <w:rsid w:val="00B82EFA"/>
    <w:rsid w:val="00B93F54"/>
    <w:rsid w:val="00B95538"/>
    <w:rsid w:val="00BB100D"/>
    <w:rsid w:val="00BC4430"/>
    <w:rsid w:val="00BF7D67"/>
    <w:rsid w:val="00C204E0"/>
    <w:rsid w:val="00C227E1"/>
    <w:rsid w:val="00C30DA3"/>
    <w:rsid w:val="00CB28D1"/>
    <w:rsid w:val="00CC0B54"/>
    <w:rsid w:val="00D015F2"/>
    <w:rsid w:val="00D1474B"/>
    <w:rsid w:val="00D25EE6"/>
    <w:rsid w:val="00D33315"/>
    <w:rsid w:val="00D544A1"/>
    <w:rsid w:val="00D611FC"/>
    <w:rsid w:val="00D75DA7"/>
    <w:rsid w:val="00D765F2"/>
    <w:rsid w:val="00D84CC2"/>
    <w:rsid w:val="00D92A1C"/>
    <w:rsid w:val="00DA0EC1"/>
    <w:rsid w:val="00DB07E9"/>
    <w:rsid w:val="00DB1A9A"/>
    <w:rsid w:val="00DC77BC"/>
    <w:rsid w:val="00E130D5"/>
    <w:rsid w:val="00E176D4"/>
    <w:rsid w:val="00E33CF9"/>
    <w:rsid w:val="00E44707"/>
    <w:rsid w:val="00E60D29"/>
    <w:rsid w:val="00E84697"/>
    <w:rsid w:val="00E96540"/>
    <w:rsid w:val="00EF53F3"/>
    <w:rsid w:val="00F0568A"/>
    <w:rsid w:val="00F511D1"/>
    <w:rsid w:val="00F949E4"/>
    <w:rsid w:val="00FA25DD"/>
    <w:rsid w:val="00FF1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64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F41DA"/>
    <w:rPr>
      <w:color w:val="0000FF"/>
      <w:u w:val="single"/>
    </w:rPr>
  </w:style>
  <w:style w:type="character" w:customStyle="1" w:styleId="fontstyle01">
    <w:name w:val="fontstyle01"/>
    <w:basedOn w:val="DefaultParagraphFont"/>
    <w:rsid w:val="00DA0EC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860B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runton-pc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COUNCIL%20MEETINGS\AGENDAS%20Notices\AGENDA%20TEMP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TEMPL.dot</Template>
  <TotalTime>33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Links>
    <vt:vector size="6" baseType="variant">
      <vt:variant>
        <vt:i4>983080</vt:i4>
      </vt:variant>
      <vt:variant>
        <vt:i4>0</vt:i4>
      </vt:variant>
      <vt:variant>
        <vt:i4>0</vt:i4>
      </vt:variant>
      <vt:variant>
        <vt:i4>5</vt:i4>
      </vt:variant>
      <vt:variant>
        <vt:lpwstr>mailto:runtonpc@aol.com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7</cp:revision>
  <cp:lastPrinted>2024-12-11T13:25:00Z</cp:lastPrinted>
  <dcterms:created xsi:type="dcterms:W3CDTF">2024-12-11T12:53:00Z</dcterms:created>
  <dcterms:modified xsi:type="dcterms:W3CDTF">2024-12-11T13:26:00Z</dcterms:modified>
</cp:coreProperties>
</file>